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7D2A4" w14:textId="5AA024B2" w:rsidR="0022548B" w:rsidRPr="00181BF4" w:rsidRDefault="00AD7D4D" w:rsidP="00181BF4">
      <w:pPr>
        <w:tabs>
          <w:tab w:val="left" w:pos="1515"/>
        </w:tabs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BA09DE">
        <w:rPr>
          <w:rFonts w:ascii="Garamond" w:hAnsi="Garamond"/>
          <w:b/>
        </w:rPr>
        <w:t xml:space="preserve">INFORMATIVA </w:t>
      </w:r>
      <w:r w:rsidR="00961D5B">
        <w:rPr>
          <w:rFonts w:ascii="Garamond" w:hAnsi="Garamond"/>
          <w:b/>
        </w:rPr>
        <w:t>SUL TRATTAMENTO DEI DATI PERSONALI</w:t>
      </w:r>
    </w:p>
    <w:p w14:paraId="5A7884C4" w14:textId="65D89A6B" w:rsidR="00AD7D4D" w:rsidRPr="00181BF4" w:rsidRDefault="00AD7D4D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Prima di fornirci i Suoi dati personali</w:t>
      </w:r>
      <w:r w:rsidR="00F10818" w:rsidRPr="00181BF4">
        <w:rPr>
          <w:rFonts w:ascii="Garamond" w:hAnsi="Garamond"/>
          <w:sz w:val="24"/>
          <w:szCs w:val="24"/>
        </w:rPr>
        <w:t>, in qualità di Interessato,</w:t>
      </w:r>
      <w:r w:rsidRPr="00181BF4">
        <w:rPr>
          <w:rFonts w:ascii="Garamond" w:hAnsi="Garamond"/>
          <w:sz w:val="24"/>
          <w:szCs w:val="24"/>
        </w:rPr>
        <w:t xml:space="preserve"> La preghiamo di leggere la presente informativa. Tale documento è sempre dovuto, indipendentemente dal consenso espresso</w:t>
      </w:r>
      <w:r w:rsidR="003E5E0B" w:rsidRPr="00181BF4">
        <w:rPr>
          <w:rFonts w:ascii="Garamond" w:hAnsi="Garamond"/>
          <w:sz w:val="24"/>
          <w:szCs w:val="24"/>
        </w:rPr>
        <w:t>. I</w:t>
      </w:r>
      <w:r w:rsidRPr="00181BF4">
        <w:rPr>
          <w:rFonts w:ascii="Garamond" w:hAnsi="Garamond"/>
          <w:sz w:val="24"/>
          <w:szCs w:val="24"/>
        </w:rPr>
        <w:t xml:space="preserve">l contenuto è reperibile all’interno del sito internet </w:t>
      </w:r>
      <w:hyperlink r:id="rId8" w:history="1">
        <w:r w:rsidR="004E1C99" w:rsidRPr="00181BF4">
          <w:rPr>
            <w:rStyle w:val="Collegamentoipertestuale"/>
            <w:rFonts w:ascii="Garamond" w:hAnsi="Garamond"/>
            <w:sz w:val="24"/>
            <w:szCs w:val="24"/>
          </w:rPr>
          <w:t>www.ens.it</w:t>
        </w:r>
      </w:hyperlink>
      <w:r w:rsidR="004E1C99" w:rsidRPr="00181BF4">
        <w:rPr>
          <w:rFonts w:ascii="Garamond" w:hAnsi="Garamond"/>
          <w:sz w:val="24"/>
          <w:szCs w:val="24"/>
        </w:rPr>
        <w:t xml:space="preserve"> nell’apposita sezione privacy</w:t>
      </w:r>
      <w:r w:rsidR="00147E88" w:rsidRPr="00181BF4">
        <w:rPr>
          <w:rFonts w:ascii="Garamond" w:hAnsi="Garamond"/>
          <w:sz w:val="24"/>
          <w:szCs w:val="24"/>
        </w:rPr>
        <w:t>.</w:t>
      </w:r>
    </w:p>
    <w:p w14:paraId="3BEBF0CC" w14:textId="77777777" w:rsidR="00AD7D4D" w:rsidRPr="00181BF4" w:rsidRDefault="00AD7D4D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Per dato personale si intende</w:t>
      </w:r>
      <w:r w:rsidR="003E5E0B" w:rsidRPr="00181BF4">
        <w:rPr>
          <w:rFonts w:ascii="Garamond" w:hAnsi="Garamond"/>
          <w:sz w:val="24"/>
          <w:szCs w:val="24"/>
        </w:rPr>
        <w:t xml:space="preserve"> qualunque informazione relativa a persona fisica, persona giuridica, ente o associazione, identificati o identificabili, anche indirettamente, mediante riferimento a qualsiasi altra informazione, ivi compreso un numero di identificazione personale – in particolare</w:t>
      </w:r>
      <w:r w:rsidRPr="00181BF4">
        <w:rPr>
          <w:rFonts w:ascii="Garamond" w:hAnsi="Garamond"/>
          <w:sz w:val="24"/>
          <w:szCs w:val="24"/>
        </w:rPr>
        <w:t>:</w:t>
      </w:r>
    </w:p>
    <w:p w14:paraId="65819F9E" w14:textId="77777777" w:rsidR="00AD7D4D" w:rsidRPr="00181BF4" w:rsidRDefault="00AD7D4D" w:rsidP="00181BF4">
      <w:pPr>
        <w:pStyle w:val="Paragrafoelenco"/>
        <w:numPr>
          <w:ilvl w:val="0"/>
          <w:numId w:val="2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quell</w:t>
      </w:r>
      <w:r w:rsidR="0022548B" w:rsidRPr="00181BF4">
        <w:rPr>
          <w:rFonts w:ascii="Garamond" w:hAnsi="Garamond"/>
          <w:sz w:val="24"/>
          <w:szCs w:val="24"/>
        </w:rPr>
        <w:t>i</w:t>
      </w:r>
      <w:r w:rsidRPr="00181BF4">
        <w:rPr>
          <w:rFonts w:ascii="Garamond" w:hAnsi="Garamond"/>
          <w:sz w:val="24"/>
          <w:szCs w:val="24"/>
        </w:rPr>
        <w:t xml:space="preserve"> che Le richiediamo col presente modulo e che potremo richiederLe in futuro;</w:t>
      </w:r>
    </w:p>
    <w:p w14:paraId="38D5649D" w14:textId="77777777" w:rsidR="00AD7D4D" w:rsidRPr="00181BF4" w:rsidRDefault="00AD7D4D" w:rsidP="00181BF4">
      <w:pPr>
        <w:pStyle w:val="Paragrafoelenco"/>
        <w:numPr>
          <w:ilvl w:val="0"/>
          <w:numId w:val="2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quelli che avremo occasione di richiederLe nell’esercizio della nostra attività associativa;</w:t>
      </w:r>
    </w:p>
    <w:p w14:paraId="6D81AA4F" w14:textId="77777777" w:rsidR="000D1016" w:rsidRPr="00181BF4" w:rsidRDefault="00AD7D4D" w:rsidP="00181BF4">
      <w:pPr>
        <w:pStyle w:val="Paragrafoelenco"/>
        <w:numPr>
          <w:ilvl w:val="0"/>
          <w:numId w:val="1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quelli spontaneamente da Lei forniti</w:t>
      </w:r>
      <w:r w:rsidR="0022548B" w:rsidRPr="00181BF4">
        <w:rPr>
          <w:rFonts w:ascii="Garamond" w:hAnsi="Garamond"/>
          <w:sz w:val="24"/>
          <w:szCs w:val="24"/>
        </w:rPr>
        <w:t>.</w:t>
      </w:r>
    </w:p>
    <w:p w14:paraId="226F7949" w14:textId="77777777" w:rsidR="0022548B" w:rsidRPr="00181BF4" w:rsidRDefault="0022548B" w:rsidP="00181BF4">
      <w:pPr>
        <w:pStyle w:val="Paragrafoelenco"/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510E49C9" w14:textId="64EBC23B" w:rsidR="009E2047" w:rsidRPr="00181BF4" w:rsidRDefault="000D1016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N</w:t>
      </w:r>
      <w:r w:rsidR="003E5E0B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OME _________________________________ COGNOME ________</w:t>
      </w:r>
      <w:r w:rsidR="00147E88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</w:t>
      </w:r>
      <w:r w:rsidR="00147E88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</w:t>
      </w:r>
    </w:p>
    <w:p w14:paraId="018DF469" w14:textId="4E4E6A42" w:rsidR="009E2047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NATO/A ____________________________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________IL_____________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</w:t>
      </w:r>
    </w:p>
    <w:p w14:paraId="3BA02E0F" w14:textId="5B771564" w:rsidR="009E2047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CODICE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 xml:space="preserve"> 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FISCALE _________________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_______________________________</w:t>
      </w:r>
    </w:p>
    <w:p w14:paraId="13432D34" w14:textId="5AE5CEA0" w:rsidR="009E2047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RESIDENTE A____________________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____________________________________</w:t>
      </w:r>
    </w:p>
    <w:p w14:paraId="4796DE8D" w14:textId="0C253684" w:rsidR="009E2047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VIA/P.ZA _____________________________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</w:t>
      </w:r>
    </w:p>
    <w:p w14:paraId="3D903721" w14:textId="7ADCE524" w:rsidR="009E2047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N. _____ CAP 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 TEL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/CEL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</w:t>
      </w:r>
      <w:r w:rsidR="00147E88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_____________________</w:t>
      </w:r>
      <w:r w:rsidR="00203A71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</w:t>
      </w:r>
      <w:r w:rsidR="009E2047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</w:t>
      </w:r>
    </w:p>
    <w:p w14:paraId="38F2271C" w14:textId="1D91292D" w:rsidR="00DC7411" w:rsidRPr="00181BF4" w:rsidRDefault="00DC7411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PEC____________________________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</w:t>
      </w: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______________________________________________</w:t>
      </w:r>
    </w:p>
    <w:p w14:paraId="129F7742" w14:textId="16EC7E28" w:rsidR="00AD7D4D" w:rsidRPr="00181BF4" w:rsidRDefault="003E5E0B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b/>
          <w:color w:val="595959" w:themeColor="text1" w:themeTint="A6"/>
          <w:sz w:val="24"/>
          <w:szCs w:val="24"/>
        </w:rPr>
      </w:pPr>
      <w:r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E-MAIL _______</w:t>
      </w:r>
      <w:r w:rsidR="00147E88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</w:t>
      </w:r>
      <w:r w:rsidR="000D1016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</w:t>
      </w:r>
      <w:r w:rsidR="00181BF4">
        <w:rPr>
          <w:rFonts w:ascii="Garamond" w:hAnsi="Garamond"/>
          <w:b/>
          <w:color w:val="595959" w:themeColor="text1" w:themeTint="A6"/>
          <w:sz w:val="24"/>
          <w:szCs w:val="24"/>
        </w:rPr>
        <w:t>____</w:t>
      </w:r>
      <w:r w:rsidR="000D1016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</w:t>
      </w:r>
      <w:r w:rsidR="00DC7411" w:rsidRPr="00181BF4">
        <w:rPr>
          <w:rFonts w:ascii="Garamond" w:hAnsi="Garamond"/>
          <w:b/>
          <w:color w:val="595959" w:themeColor="text1" w:themeTint="A6"/>
          <w:sz w:val="24"/>
          <w:szCs w:val="24"/>
        </w:rPr>
        <w:t>__________________________________</w:t>
      </w:r>
    </w:p>
    <w:p w14:paraId="0AAEE470" w14:textId="38326FE8" w:rsidR="0022548B" w:rsidRPr="00181BF4" w:rsidRDefault="0022548B" w:rsidP="00181BF4">
      <w:pPr>
        <w:tabs>
          <w:tab w:val="left" w:pos="1515"/>
        </w:tabs>
        <w:spacing w:after="0" w:line="240" w:lineRule="auto"/>
        <w:jc w:val="center"/>
        <w:rPr>
          <w:rFonts w:ascii="Garamond" w:hAnsi="Garamond"/>
          <w:b/>
          <w:color w:val="595959" w:themeColor="text1" w:themeTint="A6"/>
          <w:sz w:val="24"/>
          <w:szCs w:val="24"/>
        </w:rPr>
      </w:pPr>
    </w:p>
    <w:p w14:paraId="04046902" w14:textId="053888E2" w:rsidR="00AD7D4D" w:rsidRPr="00181BF4" w:rsidRDefault="00AD7D4D" w:rsidP="00944142">
      <w:p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</w:p>
    <w:p w14:paraId="383D165E" w14:textId="77777777" w:rsidR="00AD7D4D" w:rsidRPr="00181BF4" w:rsidRDefault="00AD7D4D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I dati vengono da noi raccolti con l’esclusiva finalità di svolgere la nostra attività associativa nei Suoi </w:t>
      </w:r>
      <w:r w:rsidR="003E5E0B" w:rsidRPr="00181BF4">
        <w:rPr>
          <w:rFonts w:ascii="Garamond" w:hAnsi="Garamond"/>
          <w:sz w:val="24"/>
          <w:szCs w:val="24"/>
        </w:rPr>
        <w:t>confronti</w:t>
      </w:r>
      <w:r w:rsidR="00D13F58" w:rsidRPr="00181BF4">
        <w:rPr>
          <w:rFonts w:ascii="Garamond" w:hAnsi="Garamond"/>
          <w:sz w:val="24"/>
          <w:szCs w:val="24"/>
        </w:rPr>
        <w:t>,</w:t>
      </w:r>
      <w:r w:rsidR="003E5E0B" w:rsidRPr="00181BF4">
        <w:rPr>
          <w:rFonts w:ascii="Garamond" w:hAnsi="Garamond"/>
          <w:sz w:val="24"/>
          <w:szCs w:val="24"/>
        </w:rPr>
        <w:t xml:space="preserve"> </w:t>
      </w:r>
      <w:r w:rsidR="00D13F58" w:rsidRPr="00181BF4">
        <w:rPr>
          <w:rFonts w:ascii="Garamond" w:hAnsi="Garamond"/>
          <w:sz w:val="24"/>
          <w:szCs w:val="24"/>
        </w:rPr>
        <w:t>così da</w:t>
      </w:r>
      <w:r w:rsidRPr="00181BF4">
        <w:rPr>
          <w:rFonts w:ascii="Garamond" w:hAnsi="Garamond"/>
          <w:sz w:val="24"/>
          <w:szCs w:val="24"/>
        </w:rPr>
        <w:t xml:space="preserve"> individuarne chiaramente il</w:t>
      </w:r>
      <w:r w:rsidR="003E5E0B" w:rsidRPr="00181BF4">
        <w:rPr>
          <w:rFonts w:ascii="Garamond" w:hAnsi="Garamond"/>
          <w:sz w:val="24"/>
          <w:szCs w:val="24"/>
        </w:rPr>
        <w:t xml:space="preserve"> trattamento a </w:t>
      </w:r>
      <w:r w:rsidR="00D13F58" w:rsidRPr="00181BF4">
        <w:rPr>
          <w:rFonts w:ascii="Garamond" w:hAnsi="Garamond"/>
          <w:sz w:val="24"/>
          <w:szCs w:val="24"/>
        </w:rPr>
        <w:t>Lei</w:t>
      </w:r>
      <w:r w:rsidR="003E5E0B" w:rsidRPr="00181BF4">
        <w:rPr>
          <w:rFonts w:ascii="Garamond" w:hAnsi="Garamond"/>
          <w:sz w:val="24"/>
          <w:szCs w:val="24"/>
        </w:rPr>
        <w:t xml:space="preserve"> riservato. </w:t>
      </w:r>
    </w:p>
    <w:p w14:paraId="1A8FE72C" w14:textId="77777777" w:rsidR="0045716F" w:rsidRPr="00181BF4" w:rsidRDefault="00B63ADA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Le categorie</w:t>
      </w:r>
      <w:r w:rsidR="0045716F" w:rsidRPr="00181BF4">
        <w:rPr>
          <w:rFonts w:ascii="Garamond" w:hAnsi="Garamond"/>
          <w:sz w:val="24"/>
          <w:szCs w:val="24"/>
        </w:rPr>
        <w:t xml:space="preserve"> particolari</w:t>
      </w:r>
      <w:r w:rsidRPr="00181BF4">
        <w:rPr>
          <w:rFonts w:ascii="Garamond" w:hAnsi="Garamond"/>
          <w:sz w:val="24"/>
          <w:szCs w:val="24"/>
        </w:rPr>
        <w:t xml:space="preserve"> dei dati personali</w:t>
      </w:r>
      <w:r w:rsidR="0045716F" w:rsidRPr="00181BF4">
        <w:rPr>
          <w:rFonts w:ascii="Garamond" w:hAnsi="Garamond"/>
          <w:sz w:val="24"/>
          <w:szCs w:val="24"/>
        </w:rPr>
        <w:t xml:space="preserve"> saranno trattat</w:t>
      </w:r>
      <w:r w:rsidRPr="00181BF4">
        <w:rPr>
          <w:rFonts w:ascii="Garamond" w:hAnsi="Garamond"/>
          <w:sz w:val="24"/>
          <w:szCs w:val="24"/>
        </w:rPr>
        <w:t>e</w:t>
      </w:r>
      <w:r w:rsidR="0045716F" w:rsidRPr="00181BF4">
        <w:rPr>
          <w:rFonts w:ascii="Garamond" w:hAnsi="Garamond"/>
          <w:sz w:val="24"/>
          <w:szCs w:val="24"/>
        </w:rPr>
        <w:t xml:space="preserve"> dall’ENS in ottemperanza a quanto previsto dall’ar</w:t>
      </w:r>
      <w:r w:rsidR="00F5180A" w:rsidRPr="00181BF4">
        <w:rPr>
          <w:rFonts w:ascii="Garamond" w:hAnsi="Garamond"/>
          <w:sz w:val="24"/>
          <w:szCs w:val="24"/>
        </w:rPr>
        <w:t xml:space="preserve">t. 9, paragrafo 2 del Reg. UE </w:t>
      </w:r>
      <w:r w:rsidR="0045716F" w:rsidRPr="00181BF4">
        <w:rPr>
          <w:rFonts w:ascii="Garamond" w:hAnsi="Garamond"/>
          <w:sz w:val="24"/>
          <w:szCs w:val="24"/>
        </w:rPr>
        <w:t>2016</w:t>
      </w:r>
      <w:r w:rsidR="00F5180A" w:rsidRPr="00181BF4">
        <w:rPr>
          <w:rFonts w:ascii="Garamond" w:hAnsi="Garamond"/>
          <w:sz w:val="24"/>
          <w:szCs w:val="24"/>
        </w:rPr>
        <w:t>/679</w:t>
      </w:r>
      <w:r w:rsidR="0045716F" w:rsidRPr="00181BF4">
        <w:rPr>
          <w:rFonts w:ascii="Garamond" w:hAnsi="Garamond"/>
          <w:sz w:val="24"/>
          <w:szCs w:val="24"/>
        </w:rPr>
        <w:t xml:space="preserve"> nell’ambito delle sue legittime attività e con adeguate garanzie di riservatezza.</w:t>
      </w:r>
    </w:p>
    <w:p w14:paraId="1DA4405A" w14:textId="77777777" w:rsidR="001E47BE" w:rsidRPr="00181BF4" w:rsidRDefault="00AD7D4D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L’</w:t>
      </w:r>
      <w:r w:rsidR="00147E88" w:rsidRPr="00181BF4">
        <w:rPr>
          <w:rFonts w:ascii="Garamond" w:hAnsi="Garamond"/>
          <w:sz w:val="24"/>
          <w:szCs w:val="24"/>
        </w:rPr>
        <w:t xml:space="preserve">interessato </w:t>
      </w:r>
      <w:r w:rsidRPr="00181BF4">
        <w:rPr>
          <w:rFonts w:ascii="Garamond" w:hAnsi="Garamond"/>
          <w:sz w:val="24"/>
          <w:szCs w:val="24"/>
        </w:rPr>
        <w:t>è informato che i Suoi dati personali sono da noi trattati per le seguenti finalità: gestione dei rapporti intercorrenti, adempimento</w:t>
      </w:r>
      <w:r w:rsidR="0031786E" w:rsidRPr="00181BF4">
        <w:rPr>
          <w:rFonts w:ascii="Garamond" w:hAnsi="Garamond"/>
          <w:sz w:val="24"/>
          <w:szCs w:val="24"/>
        </w:rPr>
        <w:t xml:space="preserve"> </w:t>
      </w:r>
      <w:r w:rsidRPr="00181BF4">
        <w:rPr>
          <w:rFonts w:ascii="Garamond" w:hAnsi="Garamond"/>
          <w:sz w:val="24"/>
          <w:szCs w:val="24"/>
        </w:rPr>
        <w:t>di obblighi contabili e fiscali, programmazione delle attività e gestione del contenzioso, mediante elaborazione anche elettronica,</w:t>
      </w:r>
      <w:r w:rsidR="0031786E" w:rsidRPr="00181BF4">
        <w:rPr>
          <w:rFonts w:ascii="Garamond" w:hAnsi="Garamond"/>
          <w:sz w:val="24"/>
          <w:szCs w:val="24"/>
        </w:rPr>
        <w:t xml:space="preserve"> </w:t>
      </w:r>
      <w:r w:rsidRPr="00181BF4">
        <w:rPr>
          <w:rFonts w:ascii="Garamond" w:hAnsi="Garamond"/>
          <w:sz w:val="24"/>
          <w:szCs w:val="24"/>
        </w:rPr>
        <w:t>consultazione, raffronto con criteri prefissati ed ogni altra opportuna operazione relativa al conseguimento delle predette finalità. Le modalità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Pr="00181BF4">
        <w:rPr>
          <w:rFonts w:ascii="Garamond" w:hAnsi="Garamond"/>
          <w:sz w:val="24"/>
          <w:szCs w:val="24"/>
        </w:rPr>
        <w:t xml:space="preserve">del trattamento potranno, altresì, essere telefoniche, telematiche o postali. </w:t>
      </w:r>
    </w:p>
    <w:p w14:paraId="41458D78" w14:textId="30F44AA0" w:rsidR="00B63ADA" w:rsidRPr="00181BF4" w:rsidRDefault="00AD7D4D" w:rsidP="00181BF4">
      <w:pPr>
        <w:pStyle w:val="Paragrafoelenco"/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Il conseguimento delle finalità potrà avvenire anche per mezzo di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Pr="00181BF4">
        <w:rPr>
          <w:rFonts w:ascii="Garamond" w:hAnsi="Garamond"/>
          <w:sz w:val="24"/>
          <w:szCs w:val="24"/>
        </w:rPr>
        <w:t xml:space="preserve">trasmissione e </w:t>
      </w:r>
      <w:r w:rsidR="0045716F" w:rsidRPr="00181BF4">
        <w:rPr>
          <w:rFonts w:ascii="Garamond" w:hAnsi="Garamond"/>
          <w:sz w:val="24"/>
          <w:szCs w:val="24"/>
        </w:rPr>
        <w:t>c</w:t>
      </w:r>
      <w:r w:rsidRPr="00181BF4">
        <w:rPr>
          <w:rFonts w:ascii="Garamond" w:hAnsi="Garamond"/>
          <w:sz w:val="24"/>
          <w:szCs w:val="24"/>
        </w:rPr>
        <w:t>omunicazione di dati a terzi</w:t>
      </w:r>
      <w:r w:rsidR="00B63ADA" w:rsidRPr="00181BF4">
        <w:rPr>
          <w:rFonts w:ascii="Garamond" w:hAnsi="Garamond"/>
          <w:sz w:val="24"/>
          <w:szCs w:val="24"/>
        </w:rPr>
        <w:t>.</w:t>
      </w:r>
    </w:p>
    <w:p w14:paraId="24510718" w14:textId="77777777" w:rsidR="00AD7D4D" w:rsidRPr="00181BF4" w:rsidRDefault="00B63ADA" w:rsidP="00181BF4">
      <w:pPr>
        <w:pStyle w:val="Paragrafoelenco"/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I Terzi Destinatari dei dati potranno essere nominati in qualità di Responsabili</w:t>
      </w:r>
      <w:r w:rsidR="00AD7D4D" w:rsidRPr="00181BF4">
        <w:rPr>
          <w:rFonts w:ascii="Garamond" w:hAnsi="Garamond"/>
          <w:sz w:val="24"/>
          <w:szCs w:val="24"/>
        </w:rPr>
        <w:t xml:space="preserve"> </w:t>
      </w:r>
      <w:r w:rsidR="0045716F" w:rsidRPr="00181BF4">
        <w:rPr>
          <w:rFonts w:ascii="Garamond" w:hAnsi="Garamond"/>
          <w:sz w:val="24"/>
          <w:szCs w:val="24"/>
        </w:rPr>
        <w:t xml:space="preserve">del Trattamento dei dati </w:t>
      </w:r>
      <w:proofErr w:type="gramStart"/>
      <w:r w:rsidRPr="00181BF4">
        <w:rPr>
          <w:rFonts w:ascii="Garamond" w:hAnsi="Garamond"/>
          <w:sz w:val="24"/>
          <w:szCs w:val="24"/>
        </w:rPr>
        <w:t>stessi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="0030749E" w:rsidRPr="00181BF4">
        <w:rPr>
          <w:rFonts w:ascii="Garamond" w:hAnsi="Garamond"/>
          <w:sz w:val="24"/>
          <w:szCs w:val="24"/>
        </w:rPr>
        <w:t xml:space="preserve"> </w:t>
      </w:r>
      <w:r w:rsidR="001E47BE" w:rsidRPr="00181BF4">
        <w:rPr>
          <w:rFonts w:ascii="Garamond" w:hAnsi="Garamond"/>
          <w:sz w:val="24"/>
          <w:szCs w:val="24"/>
        </w:rPr>
        <w:t>per</w:t>
      </w:r>
      <w:proofErr w:type="gramEnd"/>
      <w:r w:rsidR="001E47BE" w:rsidRPr="00181BF4">
        <w:rPr>
          <w:rFonts w:ascii="Garamond" w:hAnsi="Garamond"/>
          <w:sz w:val="24"/>
          <w:szCs w:val="24"/>
        </w:rPr>
        <w:t xml:space="preserve"> il periodo strettamente necessario</w:t>
      </w:r>
      <w:r w:rsidRPr="00181BF4">
        <w:rPr>
          <w:rFonts w:ascii="Garamond" w:hAnsi="Garamond"/>
          <w:sz w:val="24"/>
          <w:szCs w:val="24"/>
        </w:rPr>
        <w:t xml:space="preserve"> </w:t>
      </w:r>
      <w:r w:rsidR="0045716F" w:rsidRPr="00181BF4">
        <w:rPr>
          <w:rFonts w:ascii="Garamond" w:hAnsi="Garamond"/>
          <w:sz w:val="24"/>
          <w:szCs w:val="24"/>
        </w:rPr>
        <w:t>a</w:t>
      </w:r>
      <w:r w:rsidR="00AD7D4D" w:rsidRPr="00181BF4">
        <w:rPr>
          <w:rFonts w:ascii="Garamond" w:hAnsi="Garamond"/>
          <w:sz w:val="24"/>
          <w:szCs w:val="24"/>
        </w:rPr>
        <w:t xml:space="preserve"> svolgere o fornire specifici servizi funzionali all’esecuzione del rapporto contrattuale (anche mediante trattamenti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="00AD7D4D" w:rsidRPr="00181BF4">
        <w:rPr>
          <w:rFonts w:ascii="Garamond" w:hAnsi="Garamond"/>
          <w:sz w:val="24"/>
          <w:szCs w:val="24"/>
        </w:rPr>
        <w:t>continuativi) quali società di servizi informatici, società di outsourcing, consulenti e liberi professionisti, il tutto nel rispetto delle disposizioni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="00AD7D4D" w:rsidRPr="00181BF4">
        <w:rPr>
          <w:rFonts w:ascii="Garamond" w:hAnsi="Garamond"/>
          <w:sz w:val="24"/>
          <w:szCs w:val="24"/>
        </w:rPr>
        <w:t>di legge in materia di sicurezza dei dati.</w:t>
      </w:r>
    </w:p>
    <w:p w14:paraId="5389D6AB" w14:textId="77777777" w:rsidR="0045716F" w:rsidRPr="00181BF4" w:rsidRDefault="0045716F" w:rsidP="00181BF4">
      <w:pPr>
        <w:pStyle w:val="Paragrafoelenco"/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Nei trattamenti che avverranno da parte di </w:t>
      </w:r>
      <w:r w:rsidR="00B63ADA" w:rsidRPr="00181BF4">
        <w:rPr>
          <w:rFonts w:ascii="Garamond" w:hAnsi="Garamond"/>
          <w:sz w:val="24"/>
          <w:szCs w:val="24"/>
        </w:rPr>
        <w:t>T</w:t>
      </w:r>
      <w:r w:rsidRPr="00181BF4">
        <w:rPr>
          <w:rFonts w:ascii="Garamond" w:hAnsi="Garamond"/>
          <w:sz w:val="24"/>
          <w:szCs w:val="24"/>
        </w:rPr>
        <w:t>erzi è autorizzata solo l’esecuzione delle operazioni strettamente necessarie al perseguimento delle finalità per le quali il trattamento è stato consentito, anche quando i dati sono raccolti nello svolgimento di attività di vigilanza, ispettive o di controllo.</w:t>
      </w:r>
    </w:p>
    <w:p w14:paraId="69FD4BBD" w14:textId="77777777" w:rsidR="0030749E" w:rsidRPr="00181BF4" w:rsidRDefault="0030749E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I dati potranno essere:</w:t>
      </w:r>
    </w:p>
    <w:p w14:paraId="354F87E6" w14:textId="77777777" w:rsidR="0030749E" w:rsidRPr="00181BF4" w:rsidRDefault="0030749E" w:rsidP="00181BF4">
      <w:pPr>
        <w:pStyle w:val="Paragrafoelenco"/>
        <w:numPr>
          <w:ilvl w:val="0"/>
          <w:numId w:val="4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comunicati e diffusi nell’espletamento della prestazione da Lei richiesta;</w:t>
      </w:r>
    </w:p>
    <w:p w14:paraId="471D4E28" w14:textId="77777777" w:rsidR="0030749E" w:rsidRPr="00181BF4" w:rsidRDefault="0030749E" w:rsidP="00181BF4">
      <w:pPr>
        <w:pStyle w:val="Paragrafoelenco"/>
        <w:numPr>
          <w:ilvl w:val="0"/>
          <w:numId w:val="4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comunicati e diffusi a soggetti esterni che operano in ausilio e per conto del nostro ente;</w:t>
      </w:r>
    </w:p>
    <w:p w14:paraId="4A4C38EF" w14:textId="77777777" w:rsidR="0030749E" w:rsidRPr="00181BF4" w:rsidRDefault="0030749E" w:rsidP="00181BF4">
      <w:pPr>
        <w:pStyle w:val="Paragrafoelenco"/>
        <w:numPr>
          <w:ilvl w:val="0"/>
          <w:numId w:val="4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messi a disposizione del personale del nostro ente che frequenta, che collabora o che dovesse sostituire il titolare ovvero il responsabile nominato in caso di sua assenza.</w:t>
      </w:r>
    </w:p>
    <w:p w14:paraId="693111F2" w14:textId="77777777" w:rsidR="0030749E" w:rsidRPr="00181BF4" w:rsidRDefault="0030749E" w:rsidP="00181BF4">
      <w:pPr>
        <w:tabs>
          <w:tab w:val="left" w:pos="1515"/>
        </w:tabs>
        <w:spacing w:after="0" w:line="240" w:lineRule="auto"/>
        <w:ind w:left="720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lastRenderedPageBreak/>
        <w:t xml:space="preserve">Ogni comunicazione dei dati personali effettuata a soggetti </w:t>
      </w:r>
      <w:r w:rsidR="00B63ADA" w:rsidRPr="00181BF4">
        <w:rPr>
          <w:rFonts w:ascii="Garamond" w:hAnsi="Garamond"/>
          <w:sz w:val="24"/>
          <w:szCs w:val="24"/>
        </w:rPr>
        <w:t>T</w:t>
      </w:r>
      <w:r w:rsidRPr="00181BF4">
        <w:rPr>
          <w:rFonts w:ascii="Garamond" w:hAnsi="Garamond"/>
          <w:sz w:val="24"/>
          <w:szCs w:val="24"/>
        </w:rPr>
        <w:t>erzi rispetterà le prescrizioni di cui al punto precedente.</w:t>
      </w:r>
    </w:p>
    <w:p w14:paraId="1A8A6B0D" w14:textId="0310F8E3" w:rsidR="0045716F" w:rsidRPr="00181BF4" w:rsidRDefault="0045716F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Ove il soggetto che conferisce i dati abbia un'età inferiore ai </w:t>
      </w:r>
      <w:r w:rsidR="00DC7411" w:rsidRPr="00181BF4">
        <w:rPr>
          <w:rFonts w:ascii="Garamond" w:hAnsi="Garamond"/>
          <w:sz w:val="24"/>
          <w:szCs w:val="24"/>
        </w:rPr>
        <w:t>18</w:t>
      </w:r>
      <w:r w:rsidRPr="00181BF4">
        <w:rPr>
          <w:rFonts w:ascii="Garamond" w:hAnsi="Garamond"/>
          <w:sz w:val="24"/>
          <w:szCs w:val="24"/>
        </w:rPr>
        <w:t xml:space="preserve"> anni, tale trattamento è lecito soltanto se e nella misura in cui, tale consenso è prestato o autorizzato dal titolare della responsabilità genitoriale per il quale sono acquisiti i dati identificativi e copia dei documenti di riconoscimento.</w:t>
      </w:r>
    </w:p>
    <w:p w14:paraId="4B39880C" w14:textId="77777777" w:rsidR="0045716F" w:rsidRPr="00181BF4" w:rsidRDefault="00AD7D4D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I dati da Lei forniti verranno registrati su supporti informatici protetti ed i moduli cartacei verranno da noi correttamente </w:t>
      </w:r>
      <w:r w:rsidR="00B63ADA" w:rsidRPr="00181BF4">
        <w:rPr>
          <w:rFonts w:ascii="Garamond" w:hAnsi="Garamond"/>
          <w:sz w:val="24"/>
          <w:szCs w:val="24"/>
        </w:rPr>
        <w:t>custoditi</w:t>
      </w:r>
      <w:r w:rsidRPr="00181BF4">
        <w:rPr>
          <w:rFonts w:ascii="Garamond" w:hAnsi="Garamond"/>
          <w:sz w:val="24"/>
          <w:szCs w:val="24"/>
        </w:rPr>
        <w:t xml:space="preserve"> e</w:t>
      </w:r>
      <w:r w:rsidR="0045716F" w:rsidRPr="00181BF4">
        <w:rPr>
          <w:rFonts w:ascii="Garamond" w:hAnsi="Garamond"/>
          <w:sz w:val="24"/>
          <w:szCs w:val="24"/>
        </w:rPr>
        <w:t xml:space="preserve"> </w:t>
      </w:r>
      <w:r w:rsidRPr="00181BF4">
        <w:rPr>
          <w:rFonts w:ascii="Garamond" w:hAnsi="Garamond"/>
          <w:sz w:val="24"/>
          <w:szCs w:val="24"/>
        </w:rPr>
        <w:t>protetti.</w:t>
      </w:r>
    </w:p>
    <w:p w14:paraId="79250248" w14:textId="77777777" w:rsidR="0031786E" w:rsidRPr="00181BF4" w:rsidRDefault="00AD7D4D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Il conferimento dei dati è facoltativo.</w:t>
      </w:r>
    </w:p>
    <w:p w14:paraId="1BD580C4" w14:textId="77777777" w:rsidR="0031786E" w:rsidRPr="00181BF4" w:rsidRDefault="00AD7D4D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L’eventuale rifiuto a fornire dati personali pertinenti allo scopo della raccolta non renderà possibile procedere a</w:t>
      </w:r>
      <w:r w:rsidR="0045716F" w:rsidRPr="00181BF4">
        <w:rPr>
          <w:rFonts w:ascii="Garamond" w:hAnsi="Garamond"/>
          <w:sz w:val="24"/>
          <w:szCs w:val="24"/>
        </w:rPr>
        <w:t xml:space="preserve">ll’erogazione delle prestazioni </w:t>
      </w:r>
      <w:r w:rsidR="00F5180A" w:rsidRPr="00181BF4">
        <w:rPr>
          <w:rFonts w:ascii="Garamond" w:hAnsi="Garamond"/>
          <w:sz w:val="24"/>
          <w:szCs w:val="24"/>
        </w:rPr>
        <w:t>assoc</w:t>
      </w:r>
      <w:r w:rsidR="00E6298D" w:rsidRPr="00181BF4">
        <w:rPr>
          <w:rFonts w:ascii="Garamond" w:hAnsi="Garamond"/>
          <w:sz w:val="24"/>
          <w:szCs w:val="24"/>
        </w:rPr>
        <w:t xml:space="preserve">iative o </w:t>
      </w:r>
      <w:r w:rsidRPr="00181BF4">
        <w:rPr>
          <w:rFonts w:ascii="Garamond" w:hAnsi="Garamond"/>
          <w:sz w:val="24"/>
          <w:szCs w:val="24"/>
        </w:rPr>
        <w:t>contrattuali.</w:t>
      </w:r>
    </w:p>
    <w:p w14:paraId="68B99560" w14:textId="77777777" w:rsidR="0030749E" w:rsidRPr="00181BF4" w:rsidRDefault="0030749E" w:rsidP="00181BF4">
      <w:pPr>
        <w:pStyle w:val="Default"/>
        <w:numPr>
          <w:ilvl w:val="0"/>
          <w:numId w:val="3"/>
        </w:numPr>
        <w:suppressAutoHyphens/>
        <w:jc w:val="both"/>
      </w:pPr>
      <w:r w:rsidRPr="00181BF4">
        <w:rPr>
          <w:rFonts w:cstheme="minorHAnsi"/>
        </w:rPr>
        <w:t>I dati personali vengono conservati per tutta la durata del rapporto, nonché nel termine prescrizionale decennale</w:t>
      </w:r>
      <w:r w:rsidRPr="00181BF4">
        <w:t>.</w:t>
      </w:r>
    </w:p>
    <w:p w14:paraId="32A46A3A" w14:textId="77777777" w:rsidR="0031786E" w:rsidRPr="00181BF4" w:rsidRDefault="0031786E" w:rsidP="00181BF4">
      <w:pPr>
        <w:pStyle w:val="Paragrafoelenco"/>
        <w:numPr>
          <w:ilvl w:val="0"/>
          <w:numId w:val="3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Lei potrà, in qualsiasi momento, esercitare i diritti:</w:t>
      </w:r>
    </w:p>
    <w:p w14:paraId="688C118E" w14:textId="77777777" w:rsidR="0031786E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di accesso ai dati personali;</w:t>
      </w:r>
    </w:p>
    <w:p w14:paraId="608A504C" w14:textId="77777777" w:rsidR="00B63ADA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di rettifica</w:t>
      </w:r>
      <w:r w:rsidR="00B63ADA" w:rsidRPr="00181BF4">
        <w:rPr>
          <w:rFonts w:ascii="Garamond" w:hAnsi="Garamond"/>
          <w:sz w:val="24"/>
          <w:szCs w:val="24"/>
        </w:rPr>
        <w:t>;</w:t>
      </w:r>
    </w:p>
    <w:p w14:paraId="35375A0A" w14:textId="77777777" w:rsidR="00B63ADA" w:rsidRPr="00181BF4" w:rsidRDefault="00B63ADA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di </w:t>
      </w:r>
      <w:r w:rsidR="0031786E" w:rsidRPr="00181BF4">
        <w:rPr>
          <w:rFonts w:ascii="Garamond" w:hAnsi="Garamond"/>
          <w:sz w:val="24"/>
          <w:szCs w:val="24"/>
        </w:rPr>
        <w:t>cancellazione</w:t>
      </w:r>
      <w:r w:rsidRPr="00181BF4">
        <w:rPr>
          <w:rFonts w:ascii="Garamond" w:hAnsi="Garamond"/>
          <w:sz w:val="24"/>
          <w:szCs w:val="24"/>
        </w:rPr>
        <w:t>;</w:t>
      </w:r>
    </w:p>
    <w:p w14:paraId="2785F0B9" w14:textId="77777777" w:rsidR="0031786E" w:rsidRPr="00181BF4" w:rsidRDefault="00B63ADA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di </w:t>
      </w:r>
      <w:r w:rsidR="0031786E" w:rsidRPr="00181BF4">
        <w:rPr>
          <w:rFonts w:ascii="Garamond" w:hAnsi="Garamond"/>
          <w:sz w:val="24"/>
          <w:szCs w:val="24"/>
        </w:rPr>
        <w:t>limitazione del trattamento;</w:t>
      </w:r>
    </w:p>
    <w:p w14:paraId="5870C0CC" w14:textId="77777777" w:rsidR="0031786E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di </w:t>
      </w:r>
      <w:r w:rsidR="00B63ADA" w:rsidRPr="00181BF4">
        <w:rPr>
          <w:rFonts w:ascii="Garamond" w:hAnsi="Garamond"/>
          <w:sz w:val="24"/>
          <w:szCs w:val="24"/>
        </w:rPr>
        <w:t>opposizione</w:t>
      </w:r>
      <w:r w:rsidRPr="00181BF4">
        <w:rPr>
          <w:rFonts w:ascii="Garamond" w:hAnsi="Garamond"/>
          <w:sz w:val="24"/>
          <w:szCs w:val="24"/>
        </w:rPr>
        <w:t xml:space="preserve"> al trattamento;</w:t>
      </w:r>
    </w:p>
    <w:p w14:paraId="78A138E8" w14:textId="77777777" w:rsidR="0031786E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alla portabilità dei dati;</w:t>
      </w:r>
    </w:p>
    <w:p w14:paraId="5C112493" w14:textId="77777777" w:rsidR="00B63ADA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di revocare il consenso, ove previsto</w:t>
      </w:r>
      <w:r w:rsidR="00B63ADA" w:rsidRPr="00181BF4">
        <w:rPr>
          <w:rFonts w:ascii="Garamond" w:hAnsi="Garamond"/>
          <w:sz w:val="24"/>
          <w:szCs w:val="24"/>
        </w:rPr>
        <w:t>;</w:t>
      </w:r>
    </w:p>
    <w:p w14:paraId="18B504D4" w14:textId="77777777" w:rsidR="0030749E" w:rsidRPr="00181BF4" w:rsidRDefault="0031786E" w:rsidP="00181BF4">
      <w:pPr>
        <w:pStyle w:val="Paragrafoelenco"/>
        <w:numPr>
          <w:ilvl w:val="0"/>
          <w:numId w:val="7"/>
        </w:num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di proporre reclamo all'autorità di controllo (Garante Privacy).</w:t>
      </w:r>
    </w:p>
    <w:p w14:paraId="1D6FE9D0" w14:textId="08CB4FBE" w:rsidR="00147E88" w:rsidRPr="00181BF4" w:rsidRDefault="00B63ADA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bookmarkStart w:id="0" w:name="_Hlk93933676"/>
      <w:r w:rsidRPr="00181BF4">
        <w:rPr>
          <w:rFonts w:ascii="Garamond" w:hAnsi="Garamond"/>
          <w:sz w:val="24"/>
          <w:szCs w:val="24"/>
        </w:rPr>
        <w:t>La revoca del consenso non pregiudica la liceità del trattamento basata sul consenso conferito prima della revoca</w:t>
      </w:r>
      <w:r w:rsidR="00DC7411" w:rsidRPr="00181BF4">
        <w:rPr>
          <w:rFonts w:ascii="Garamond" w:hAnsi="Garamond"/>
          <w:sz w:val="24"/>
          <w:szCs w:val="24"/>
        </w:rPr>
        <w:t>.</w:t>
      </w:r>
    </w:p>
    <w:p w14:paraId="35EA6C94" w14:textId="6FDF9231" w:rsidR="004E1C99" w:rsidRPr="00181BF4" w:rsidRDefault="004E1C99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L’esercizio dei suoi diritti potrà avvenire in forma scritta mediante l’invio di una email all’indirizzo: privacy@ens.it.</w:t>
      </w:r>
    </w:p>
    <w:p w14:paraId="7D542CE6" w14:textId="383C94EB" w:rsidR="004E1C99" w:rsidRPr="00181BF4" w:rsidRDefault="004E1C99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In ottemperanza a quanto previsto dall’art. 37 del Reg. UE 2016/679, l’ENS ha provveduto alla nomina del Responsabile della Protezione dei Dati (DPO), i cui dati di contatto sono i seguenti: Avv. Luca Sanna nato a San Donato Milanese il 02.09.1982, domiciliato presso il suo studio “Studium Cives” presso Via Cristoforo Colombo, 348 – 00145 – Roma n. 1 e contattabile all’indirizzo mail: </w:t>
      </w:r>
      <w:hyperlink r:id="rId9" w:history="1">
        <w:r w:rsidR="00944142" w:rsidRPr="003945A9">
          <w:rPr>
            <w:rStyle w:val="Collegamentoipertestuale"/>
            <w:rFonts w:ascii="Garamond" w:hAnsi="Garamond"/>
            <w:sz w:val="24"/>
            <w:szCs w:val="24"/>
          </w:rPr>
          <w:t>avv.lucasanna@gmail.com</w:t>
        </w:r>
      </w:hyperlink>
      <w:r w:rsidR="00944142">
        <w:rPr>
          <w:rFonts w:ascii="Garamond" w:hAnsi="Garamond"/>
          <w:sz w:val="24"/>
          <w:szCs w:val="24"/>
        </w:rPr>
        <w:t xml:space="preserve">. </w:t>
      </w:r>
    </w:p>
    <w:p w14:paraId="721FCBA1" w14:textId="66311788" w:rsidR="00000460" w:rsidRPr="00181BF4" w:rsidRDefault="004E1C99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 xml:space="preserve">Il Titolare del trattamento dati è ENS - Ente Nazionale per la protezione e l'assistenza dei Sordi </w:t>
      </w:r>
      <w:r w:rsidR="009E2226">
        <w:rPr>
          <w:rFonts w:ascii="Garamond" w:hAnsi="Garamond"/>
          <w:sz w:val="24"/>
          <w:szCs w:val="24"/>
        </w:rPr>
        <w:t xml:space="preserve">ETS </w:t>
      </w:r>
      <w:proofErr w:type="spellStart"/>
      <w:r w:rsidR="009E2226">
        <w:rPr>
          <w:rFonts w:ascii="Garamond" w:hAnsi="Garamond"/>
          <w:sz w:val="24"/>
          <w:szCs w:val="24"/>
        </w:rPr>
        <w:t>Aps</w:t>
      </w:r>
      <w:proofErr w:type="spellEnd"/>
      <w:r w:rsidRPr="00181BF4">
        <w:rPr>
          <w:rFonts w:ascii="Garamond" w:hAnsi="Garamond"/>
          <w:sz w:val="24"/>
          <w:szCs w:val="24"/>
        </w:rPr>
        <w:t xml:space="preserve"> con sede legale in Via Gregorio VII n. 120, 00165 - Roma, legalmente rappresentato dal presidente pro tempore domiciliato presso la sede sociale.</w:t>
      </w:r>
    </w:p>
    <w:bookmarkEnd w:id="0"/>
    <w:p w14:paraId="640887D7" w14:textId="77777777" w:rsidR="00DC7411" w:rsidRPr="00181BF4" w:rsidRDefault="00DC7411" w:rsidP="00181BF4">
      <w:pPr>
        <w:tabs>
          <w:tab w:val="left" w:pos="1515"/>
        </w:tabs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14:paraId="48D3C4DE" w14:textId="29E4F4B1" w:rsidR="00AD7D4D" w:rsidRPr="00181BF4" w:rsidRDefault="001E47BE" w:rsidP="00944142">
      <w:pPr>
        <w:tabs>
          <w:tab w:val="left" w:pos="1515"/>
        </w:tabs>
        <w:spacing w:after="0" w:line="240" w:lineRule="auto"/>
        <w:rPr>
          <w:rFonts w:ascii="Garamond" w:hAnsi="Garamond"/>
          <w:b/>
          <w:sz w:val="24"/>
          <w:szCs w:val="24"/>
        </w:rPr>
      </w:pPr>
      <w:r w:rsidRPr="00181BF4">
        <w:rPr>
          <w:rFonts w:ascii="Garamond" w:hAnsi="Garamond"/>
          <w:b/>
          <w:sz w:val="24"/>
          <w:szCs w:val="24"/>
        </w:rPr>
        <w:t xml:space="preserve">CONSENSO AL TRATTAMENTO DEI DATI PERSONALI AI SENSI DEGLI ARTT. 6 E SS. DEL REG. UE </w:t>
      </w:r>
      <w:r w:rsidR="00F5180A" w:rsidRPr="00181BF4">
        <w:rPr>
          <w:rFonts w:ascii="Garamond" w:hAnsi="Garamond"/>
          <w:b/>
          <w:sz w:val="24"/>
          <w:szCs w:val="24"/>
        </w:rPr>
        <w:t>2016/679</w:t>
      </w:r>
    </w:p>
    <w:p w14:paraId="192C8A89" w14:textId="77777777" w:rsidR="00944142" w:rsidRDefault="00944142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F344958" w14:textId="74EF3E0E" w:rsidR="00AD7D4D" w:rsidRPr="00181BF4" w:rsidRDefault="00AD7D4D" w:rsidP="00181BF4">
      <w:pPr>
        <w:tabs>
          <w:tab w:val="left" w:pos="151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Apponendo la firma in calce al presente modulo, manifesto il mio c</w:t>
      </w:r>
      <w:r w:rsidR="001E47BE" w:rsidRPr="00181BF4">
        <w:rPr>
          <w:rFonts w:ascii="Garamond" w:hAnsi="Garamond"/>
          <w:sz w:val="24"/>
          <w:szCs w:val="24"/>
        </w:rPr>
        <w:t xml:space="preserve">onsenso al trattamento dei dati personali di qualsiasi natura ivi compresi quelli c.d. sensibili, identificativi e giudiziari, </w:t>
      </w:r>
      <w:r w:rsidRPr="00181BF4">
        <w:rPr>
          <w:rFonts w:ascii="Garamond" w:hAnsi="Garamond"/>
          <w:sz w:val="24"/>
          <w:szCs w:val="24"/>
        </w:rPr>
        <w:t>nell’ambito d</w:t>
      </w:r>
      <w:r w:rsidR="001E47BE" w:rsidRPr="00181BF4">
        <w:rPr>
          <w:rFonts w:ascii="Garamond" w:hAnsi="Garamond"/>
          <w:sz w:val="24"/>
          <w:szCs w:val="24"/>
        </w:rPr>
        <w:t xml:space="preserve">elle finalità e modalità di cui </w:t>
      </w:r>
      <w:r w:rsidRPr="00181BF4">
        <w:rPr>
          <w:rFonts w:ascii="Garamond" w:hAnsi="Garamond"/>
          <w:sz w:val="24"/>
          <w:szCs w:val="24"/>
        </w:rPr>
        <w:t>sopra, e nei limiti in cui il mio consenso fosse richiesto ai fini di legge.</w:t>
      </w:r>
    </w:p>
    <w:p w14:paraId="13EEA6DD" w14:textId="77777777" w:rsidR="00AD7D4D" w:rsidRPr="00181BF4" w:rsidRDefault="00AD7D4D" w:rsidP="00181BF4">
      <w:p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In particolare manifesto il mio consenso espresso per:</w:t>
      </w:r>
    </w:p>
    <w:p w14:paraId="4584235C" w14:textId="77777777" w:rsidR="00AD7D4D" w:rsidRPr="00181BF4" w:rsidRDefault="00AD7D4D" w:rsidP="00181BF4">
      <w:p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A) l’acquisizione dei dati personali così come indicati dall’informativa;</w:t>
      </w:r>
    </w:p>
    <w:p w14:paraId="794D474D" w14:textId="77777777" w:rsidR="00AD7D4D" w:rsidRPr="00181BF4" w:rsidRDefault="00AD7D4D" w:rsidP="00181BF4">
      <w:pPr>
        <w:tabs>
          <w:tab w:val="left" w:pos="151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B) la comunicazione dei da</w:t>
      </w:r>
      <w:r w:rsidR="001E47BE" w:rsidRPr="00181BF4">
        <w:rPr>
          <w:rFonts w:ascii="Garamond" w:hAnsi="Garamond"/>
          <w:sz w:val="24"/>
          <w:szCs w:val="24"/>
        </w:rPr>
        <w:t>ti a terzi ai sensi del punto 3</w:t>
      </w:r>
      <w:r w:rsidR="00581CF0" w:rsidRPr="00181BF4">
        <w:rPr>
          <w:rFonts w:ascii="Garamond" w:hAnsi="Garamond"/>
          <w:sz w:val="24"/>
          <w:szCs w:val="24"/>
        </w:rPr>
        <w:t>.</w:t>
      </w:r>
    </w:p>
    <w:p w14:paraId="03826C02" w14:textId="77777777" w:rsidR="00944142" w:rsidRDefault="00944142" w:rsidP="00181BF4">
      <w:pPr>
        <w:tabs>
          <w:tab w:val="left" w:pos="1515"/>
          <w:tab w:val="left" w:pos="6645"/>
        </w:tabs>
        <w:spacing w:after="0" w:line="240" w:lineRule="auto"/>
        <w:rPr>
          <w:rFonts w:ascii="Garamond" w:hAnsi="Garamond"/>
          <w:sz w:val="24"/>
          <w:szCs w:val="24"/>
        </w:rPr>
      </w:pPr>
    </w:p>
    <w:p w14:paraId="5A9A3C37" w14:textId="5CCB6F87" w:rsidR="005A7297" w:rsidRPr="00181BF4" w:rsidRDefault="00AD7D4D" w:rsidP="00181BF4">
      <w:pPr>
        <w:tabs>
          <w:tab w:val="left" w:pos="1515"/>
          <w:tab w:val="left" w:pos="6645"/>
        </w:tabs>
        <w:spacing w:after="0" w:line="240" w:lineRule="auto"/>
        <w:rPr>
          <w:rFonts w:ascii="Garamond" w:hAnsi="Garamond"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Luogo _____________</w:t>
      </w:r>
      <w:r w:rsidR="00147E88" w:rsidRPr="00181BF4">
        <w:rPr>
          <w:rFonts w:ascii="Garamond" w:hAnsi="Garamond"/>
          <w:sz w:val="24"/>
          <w:szCs w:val="24"/>
        </w:rPr>
        <w:t>__</w:t>
      </w:r>
      <w:r w:rsidR="00000460" w:rsidRPr="00181BF4">
        <w:rPr>
          <w:rFonts w:ascii="Garamond" w:hAnsi="Garamond"/>
          <w:sz w:val="24"/>
          <w:szCs w:val="24"/>
        </w:rPr>
        <w:t>___ D</w:t>
      </w:r>
      <w:r w:rsidR="00147E88" w:rsidRPr="00181BF4">
        <w:rPr>
          <w:rFonts w:ascii="Garamond" w:hAnsi="Garamond"/>
          <w:sz w:val="24"/>
          <w:szCs w:val="24"/>
        </w:rPr>
        <w:t>ata ________________</w:t>
      </w:r>
      <w:r w:rsidR="009E2047" w:rsidRPr="00181BF4">
        <w:rPr>
          <w:rFonts w:ascii="Garamond" w:hAnsi="Garamond"/>
          <w:sz w:val="24"/>
          <w:szCs w:val="24"/>
        </w:rPr>
        <w:tab/>
      </w:r>
    </w:p>
    <w:p w14:paraId="6A04F37A" w14:textId="77777777" w:rsidR="00000460" w:rsidRPr="00181BF4" w:rsidRDefault="00000460" w:rsidP="00181BF4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F655192" w14:textId="1E8DF6FC" w:rsidR="00944142" w:rsidRDefault="00000460" w:rsidP="00961D5B">
      <w:pPr>
        <w:spacing w:after="0" w:line="240" w:lineRule="auto"/>
        <w:jc w:val="right"/>
        <w:rPr>
          <w:rFonts w:ascii="Garamond" w:hAnsi="Garamond"/>
          <w:i/>
          <w:sz w:val="24"/>
          <w:szCs w:val="24"/>
        </w:rPr>
      </w:pPr>
      <w:r w:rsidRPr="00181BF4">
        <w:rPr>
          <w:rFonts w:ascii="Garamond" w:hAnsi="Garamond"/>
          <w:sz w:val="24"/>
          <w:szCs w:val="24"/>
        </w:rPr>
        <w:t>Firma________________________________________</w:t>
      </w:r>
    </w:p>
    <w:sectPr w:rsidR="00944142" w:rsidSect="00C2430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53DA0" w14:textId="77777777" w:rsidR="00C24302" w:rsidRDefault="00C24302" w:rsidP="005A7297">
      <w:pPr>
        <w:spacing w:after="0" w:line="240" w:lineRule="auto"/>
      </w:pPr>
      <w:r>
        <w:separator/>
      </w:r>
    </w:p>
  </w:endnote>
  <w:endnote w:type="continuationSeparator" w:id="0">
    <w:p w14:paraId="20DB751E" w14:textId="77777777" w:rsidR="00C24302" w:rsidRDefault="00C24302" w:rsidP="005A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1F77" w14:textId="77777777" w:rsidR="00116700" w:rsidRPr="00367636" w:rsidRDefault="00116700" w:rsidP="00116700">
    <w:pPr>
      <w:pStyle w:val="Pidipagina"/>
      <w:jc w:val="both"/>
      <w:rPr>
        <w:color w:val="000080"/>
        <w:sz w:val="12"/>
      </w:rPr>
    </w:pPr>
    <w:r w:rsidRPr="00367636">
      <w:rPr>
        <w:color w:val="000080"/>
        <w:sz w:val="12"/>
      </w:rPr>
      <w:t>_______________________________________________________________________________________________________________________</w:t>
    </w:r>
    <w:r>
      <w:rPr>
        <w:color w:val="000080"/>
        <w:sz w:val="12"/>
      </w:rPr>
      <w:t>________________________________________</w:t>
    </w:r>
    <w:r w:rsidRPr="00367636">
      <w:rPr>
        <w:color w:val="000080"/>
        <w:sz w:val="12"/>
      </w:rPr>
      <w:t>__</w:t>
    </w:r>
  </w:p>
  <w:p w14:paraId="4250591B" w14:textId="02421AD5" w:rsidR="004E1C99" w:rsidRPr="00116700" w:rsidRDefault="004E1C99" w:rsidP="00116700">
    <w:pPr>
      <w:spacing w:after="0" w:line="240" w:lineRule="auto"/>
      <w:rPr>
        <w:rFonts w:ascii="Garamond" w:hAnsi="Garamond"/>
        <w:sz w:val="18"/>
        <w:szCs w:val="18"/>
      </w:rPr>
    </w:pPr>
    <w:r w:rsidRPr="004E1C99">
      <w:rPr>
        <w:rFonts w:ascii="Garamond" w:hAnsi="Garamond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21299B" wp14:editId="4E4341D7">
              <wp:simplePos x="0" y="0"/>
              <wp:positionH relativeFrom="column">
                <wp:posOffset>4765040</wp:posOffset>
              </wp:positionH>
              <wp:positionV relativeFrom="paragraph">
                <wp:posOffset>72390</wp:posOffset>
              </wp:positionV>
              <wp:extent cx="1963868" cy="234315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3868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60EBD" w14:textId="77777777" w:rsidR="004E1C99" w:rsidRDefault="004E1C99" w:rsidP="004E1C99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r w:rsidRPr="00C57378"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  <w:t>Sistema di Gestione Qualità ISO 9001:2015</w:t>
                          </w:r>
                        </w:p>
                        <w:p w14:paraId="7E5A5C53" w14:textId="3CFD3745" w:rsidR="004E1C99" w:rsidRPr="00C57378" w:rsidRDefault="004E1C99" w:rsidP="004E1C99">
                          <w:pPr>
                            <w:spacing w:after="0"/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  <w:t>C</w:t>
                          </w:r>
                          <w:r w:rsidRPr="00C57378"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  <w:t>ertificato n. 24262/07/S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2129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75.2pt;margin-top:5.7pt;width:154.65pt;height:18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" filled="f" stroked="f">
              <v:textbox style="mso-fit-shape-to-text:t">
                <w:txbxContent>
                  <w:p w14:paraId="0C560EBD" w14:textId="77777777" w:rsidR="004E1C99" w:rsidRDefault="004E1C99" w:rsidP="004E1C99">
                    <w:pPr>
                      <w:spacing w:after="0"/>
                      <w:jc w:val="center"/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</w:pPr>
                    <w:r w:rsidRPr="00C57378"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  <w:t>Sistema di Gestione Qualità ISO 9001:2015</w:t>
                    </w:r>
                  </w:p>
                  <w:p w14:paraId="7E5A5C53" w14:textId="3CFD3745" w:rsidR="004E1C99" w:rsidRPr="00C57378" w:rsidRDefault="004E1C99" w:rsidP="004E1C99">
                    <w:pPr>
                      <w:spacing w:after="0"/>
                      <w:jc w:val="center"/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</w:pPr>
                    <w:r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  <w:t>C</w:t>
                    </w:r>
                    <w:r w:rsidRPr="00C57378"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  <w:t>ertificato n. 24262/07/S</w:t>
                    </w:r>
                  </w:p>
                </w:txbxContent>
              </v:textbox>
            </v:shape>
          </w:pict>
        </mc:Fallback>
      </mc:AlternateContent>
    </w:r>
    <w:r w:rsidRPr="004E1C99">
      <w:rPr>
        <w:rFonts w:ascii="Bookman Old Style" w:hAnsi="Bookman Old Style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1F7725D2" wp14:editId="7737BDC2">
          <wp:simplePos x="0" y="0"/>
          <wp:positionH relativeFrom="column">
            <wp:posOffset>3956685</wp:posOffset>
          </wp:positionH>
          <wp:positionV relativeFrom="paragraph">
            <wp:posOffset>29210</wp:posOffset>
          </wp:positionV>
          <wp:extent cx="902970" cy="582930"/>
          <wp:effectExtent l="0" t="0" r="0" b="7620"/>
          <wp:wrapSquare wrapText="bothSides"/>
          <wp:docPr id="13" name="Immagine 13" descr="C:\Users\Zuccala Amir\Dropbox\ENS\Sistema di Gestione Qualita\Loghi RINA ita\NUOVO ISO 9001\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ccala Amir\Dropbox\ENS\Sistema di Gestione Qualita\Loghi RINA ita\NUOVO ISO 9001\ISO-9001_col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510"/>
                  <a:stretch/>
                </pic:blipFill>
                <pic:spPr bwMode="auto">
                  <a:xfrm>
                    <a:off x="0" y="0"/>
                    <a:ext cx="90297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A9A8BB" w14:textId="0E627AC4" w:rsidR="00147E88" w:rsidRDefault="00147E88" w:rsidP="004E1C99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00476" w14:textId="77777777" w:rsidR="00BA09DE" w:rsidRPr="00367636" w:rsidRDefault="00BA09DE" w:rsidP="00BA09DE">
    <w:pPr>
      <w:pStyle w:val="Pidipagina"/>
      <w:jc w:val="both"/>
      <w:rPr>
        <w:color w:val="000080"/>
        <w:sz w:val="12"/>
      </w:rPr>
    </w:pPr>
    <w:r w:rsidRPr="00367636">
      <w:rPr>
        <w:color w:val="000080"/>
        <w:sz w:val="12"/>
      </w:rPr>
      <w:t>_______________________________________________________________________________________________________________________</w:t>
    </w:r>
    <w:r>
      <w:rPr>
        <w:color w:val="000080"/>
        <w:sz w:val="12"/>
      </w:rPr>
      <w:t>________________________________________</w:t>
    </w:r>
    <w:r w:rsidRPr="00367636">
      <w:rPr>
        <w:color w:val="000080"/>
        <w:sz w:val="12"/>
      </w:rPr>
      <w:t>__</w:t>
    </w:r>
  </w:p>
  <w:p w14:paraId="286032D8" w14:textId="471DAE62" w:rsidR="00147E88" w:rsidRDefault="00BA09DE">
    <w:pPr>
      <w:pStyle w:val="Pidipagina"/>
      <w:jc w:val="right"/>
    </w:pPr>
    <w:r w:rsidRPr="00BA09DE">
      <w:rPr>
        <w:noProof/>
      </w:rPr>
      <w:drawing>
        <wp:anchor distT="0" distB="0" distL="114300" distR="114300" simplePos="0" relativeHeight="251663360" behindDoc="0" locked="0" layoutInCell="1" allowOverlap="1" wp14:anchorId="7AEE61C4" wp14:editId="2549EFA1">
          <wp:simplePos x="0" y="0"/>
          <wp:positionH relativeFrom="column">
            <wp:posOffset>3429635</wp:posOffset>
          </wp:positionH>
          <wp:positionV relativeFrom="paragraph">
            <wp:posOffset>113030</wp:posOffset>
          </wp:positionV>
          <wp:extent cx="902970" cy="582930"/>
          <wp:effectExtent l="0" t="0" r="0" b="7620"/>
          <wp:wrapSquare wrapText="bothSides"/>
          <wp:docPr id="4" name="Immagine 4" descr="C:\Users\Zuccala Amir\Dropbox\ENS\Sistema di Gestione Qualita\Loghi RINA ita\NUOVO ISO 9001\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ccala Amir\Dropbox\ENS\Sistema di Gestione Qualita\Loghi RINA ita\NUOVO ISO 9001\ISO-9001_col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510"/>
                  <a:stretch/>
                </pic:blipFill>
                <pic:spPr bwMode="auto">
                  <a:xfrm>
                    <a:off x="0" y="0"/>
                    <a:ext cx="90297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8B6083" w14:textId="58B7C68F" w:rsidR="0030749E" w:rsidRDefault="00BA09DE" w:rsidP="0030749E">
    <w:pPr>
      <w:pStyle w:val="Pidipagina"/>
      <w:jc w:val="center"/>
    </w:pPr>
    <w:r w:rsidRPr="00BA09D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11F717" wp14:editId="083C3F49">
              <wp:simplePos x="0" y="0"/>
              <wp:positionH relativeFrom="column">
                <wp:posOffset>4387215</wp:posOffset>
              </wp:positionH>
              <wp:positionV relativeFrom="paragraph">
                <wp:posOffset>10160</wp:posOffset>
              </wp:positionV>
              <wp:extent cx="1963420" cy="234315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342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11F" w14:textId="77777777" w:rsidR="00BA09DE" w:rsidRDefault="00BA09DE" w:rsidP="00BA09DE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r w:rsidRPr="00C57378"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  <w:t xml:space="preserve">Sistema di Gestione Qualità ISO 9001:2015 </w:t>
                          </w:r>
                        </w:p>
                        <w:p w14:paraId="48B609D0" w14:textId="469237D9" w:rsidR="00BA09DE" w:rsidRPr="00C57378" w:rsidRDefault="00BA09DE" w:rsidP="00BA09DE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r w:rsidRPr="00C57378">
                            <w:rPr>
                              <w:rFonts w:ascii="Garamond" w:hAnsi="Garamond"/>
                              <w:color w:val="000000" w:themeColor="text1"/>
                              <w:sz w:val="16"/>
                              <w:szCs w:val="18"/>
                            </w:rPr>
                            <w:t>Certificato n. 24262/07/S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11F71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45.45pt;margin-top:.8pt;width:154.6pt;height:18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" filled="f" stroked="f">
              <v:textbox style="mso-fit-shape-to-text:t">
                <w:txbxContent>
                  <w:p w14:paraId="3593A11F" w14:textId="77777777" w:rsidR="00BA09DE" w:rsidRDefault="00BA09DE" w:rsidP="00BA09DE">
                    <w:pPr>
                      <w:spacing w:after="0" w:line="240" w:lineRule="auto"/>
                      <w:jc w:val="center"/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</w:pPr>
                    <w:r w:rsidRPr="00C57378"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  <w:t xml:space="preserve">Sistema di Gestione Qualità ISO 9001:2015 </w:t>
                    </w:r>
                  </w:p>
                  <w:p w14:paraId="48B609D0" w14:textId="469237D9" w:rsidR="00BA09DE" w:rsidRPr="00C57378" w:rsidRDefault="00BA09DE" w:rsidP="00BA09DE">
                    <w:pPr>
                      <w:spacing w:after="0" w:line="240" w:lineRule="auto"/>
                      <w:jc w:val="center"/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</w:pPr>
                    <w:r w:rsidRPr="00C57378">
                      <w:rPr>
                        <w:rFonts w:ascii="Garamond" w:hAnsi="Garamond"/>
                        <w:color w:val="000000" w:themeColor="text1"/>
                        <w:sz w:val="16"/>
                        <w:szCs w:val="18"/>
                      </w:rPr>
                      <w:t>Certificato n. 24262/07/S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D67E1" w14:textId="77777777" w:rsidR="00C24302" w:rsidRDefault="00C24302" w:rsidP="005A7297">
      <w:pPr>
        <w:spacing w:after="0" w:line="240" w:lineRule="auto"/>
      </w:pPr>
      <w:r>
        <w:separator/>
      </w:r>
    </w:p>
  </w:footnote>
  <w:footnote w:type="continuationSeparator" w:id="0">
    <w:p w14:paraId="7542BF47" w14:textId="77777777" w:rsidR="00C24302" w:rsidRDefault="00C24302" w:rsidP="005A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ECC11" w14:textId="7D1F1CCA" w:rsidR="00D75A7A" w:rsidRDefault="009E5023" w:rsidP="00D75A7A">
    <w:pPr>
      <w:pStyle w:val="Titolo"/>
      <w:rPr>
        <w:rFonts w:ascii="Tw Cen MT" w:hAnsi="Tw Cen MT" w:cs="Tunga"/>
        <w:b/>
        <w:sz w:val="24"/>
      </w:rPr>
    </w:pPr>
    <w:r>
      <w:rPr>
        <w:rFonts w:ascii="Garamond" w:eastAsia="Lucida Sans Unicode" w:hAnsi="Garamond" w:cs="Times New Roman"/>
        <w:noProof/>
        <w:sz w:val="24"/>
        <w:szCs w:val="24"/>
      </w:rPr>
      <w:drawing>
        <wp:inline distT="0" distB="0" distL="0" distR="0" wp14:anchorId="1A2F5F9E" wp14:editId="2673FF60">
          <wp:extent cx="720000" cy="721002"/>
          <wp:effectExtent l="0" t="0" r="4445" b="317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1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778863" w14:textId="77777777" w:rsidR="00D75A7A" w:rsidRPr="00915F8E" w:rsidRDefault="00D75A7A" w:rsidP="00D75A7A">
    <w:pPr>
      <w:pStyle w:val="Titolo"/>
      <w:rPr>
        <w:rFonts w:ascii="Tw Cen MT" w:hAnsi="Tw Cen MT" w:cs="Tunga"/>
        <w:b/>
        <w:sz w:val="10"/>
      </w:rPr>
    </w:pPr>
  </w:p>
  <w:p w14:paraId="31B7FA22" w14:textId="5FBD0AB7" w:rsidR="00D75A7A" w:rsidRPr="00A03ED2" w:rsidRDefault="00D75A7A" w:rsidP="00D75A7A">
    <w:pPr>
      <w:pStyle w:val="Titolo"/>
      <w:rPr>
        <w:rFonts w:ascii="Garamond" w:hAnsi="Garamond" w:cs="Tunga"/>
        <w:b/>
        <w:color w:val="17365D"/>
        <w:sz w:val="24"/>
        <w:szCs w:val="24"/>
      </w:rPr>
    </w:pPr>
    <w:r w:rsidRPr="00A03ED2">
      <w:rPr>
        <w:rFonts w:ascii="Garamond" w:hAnsi="Garamond" w:cs="Tunga"/>
        <w:b/>
        <w:color w:val="17365D"/>
        <w:sz w:val="24"/>
        <w:szCs w:val="24"/>
      </w:rPr>
      <w:t xml:space="preserve">ENTE NAZIONALE PER LA PROTEZIONE E L’ASSISTENZA DEI SORDI </w:t>
    </w:r>
    <w:r w:rsidR="00422DCE">
      <w:rPr>
        <w:rFonts w:ascii="Garamond" w:hAnsi="Garamond" w:cs="Tunga"/>
        <w:b/>
        <w:color w:val="17365D"/>
        <w:sz w:val="24"/>
        <w:szCs w:val="24"/>
      </w:rPr>
      <w:t>ETS</w:t>
    </w:r>
    <w:r>
      <w:rPr>
        <w:rFonts w:ascii="Garamond" w:hAnsi="Garamond" w:cs="Tunga"/>
        <w:b/>
        <w:color w:val="17365D"/>
        <w:sz w:val="24"/>
        <w:szCs w:val="24"/>
      </w:rPr>
      <w:t xml:space="preserve"> APS</w:t>
    </w:r>
  </w:p>
  <w:p w14:paraId="7A03BEB8" w14:textId="77777777" w:rsidR="00D75A7A" w:rsidRPr="005B5275" w:rsidRDefault="00D75A7A" w:rsidP="00D75A7A">
    <w:pPr>
      <w:pStyle w:val="Titolo"/>
      <w:rPr>
        <w:rFonts w:ascii="Garamond" w:hAnsi="Garamond" w:cs="Tunga"/>
        <w:sz w:val="24"/>
        <w:szCs w:val="24"/>
      </w:rPr>
    </w:pPr>
    <w:r w:rsidRPr="00A03ED2">
      <w:rPr>
        <w:rFonts w:ascii="Garamond" w:hAnsi="Garamond" w:cs="Tunga"/>
        <w:sz w:val="24"/>
        <w:szCs w:val="24"/>
      </w:rPr>
      <w:t>Ente Morale che opera senza fini di lucro per l’integrazione dei sordi nella società</w:t>
    </w:r>
  </w:p>
  <w:p w14:paraId="6080BC40" w14:textId="063FCC47" w:rsidR="005A7297" w:rsidRPr="0030749E" w:rsidRDefault="00961D5B" w:rsidP="00961D5B">
    <w:pPr>
      <w:pStyle w:val="Titolo"/>
    </w:pPr>
    <w:r w:rsidRPr="00961D5B">
      <w:rPr>
        <w:rFonts w:ascii="Garamond" w:eastAsia="Garamond" w:hAnsi="Garamond" w:cs="Garamond"/>
        <w:smallCaps/>
        <w:sz w:val="24"/>
        <w:szCs w:val="24"/>
      </w:rPr>
      <w:t xml:space="preserve">SEDE CENTRALE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09173" w14:textId="33282B44" w:rsidR="004E1C99" w:rsidRDefault="003A0D07" w:rsidP="004E1C99">
    <w:pPr>
      <w:pStyle w:val="Titolo"/>
      <w:rPr>
        <w:rFonts w:ascii="Tw Cen MT" w:hAnsi="Tw Cen MT" w:cs="Tunga"/>
        <w:b/>
        <w:sz w:val="24"/>
      </w:rPr>
    </w:pPr>
    <w:r>
      <w:rPr>
        <w:rFonts w:ascii="Garamond" w:eastAsia="Lucida Sans Unicode" w:hAnsi="Garamond" w:cs="Times New Roman"/>
        <w:noProof/>
        <w:sz w:val="24"/>
        <w:szCs w:val="24"/>
      </w:rPr>
      <w:drawing>
        <wp:inline distT="0" distB="0" distL="0" distR="0" wp14:anchorId="72F2ECCB" wp14:editId="6C7312C8">
          <wp:extent cx="720000" cy="721002"/>
          <wp:effectExtent l="0" t="0" r="4445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1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58A71F" w14:textId="77777777" w:rsidR="004E1C99" w:rsidRPr="00915F8E" w:rsidRDefault="004E1C99" w:rsidP="004E1C99">
    <w:pPr>
      <w:pStyle w:val="Titolo"/>
      <w:rPr>
        <w:rFonts w:ascii="Tw Cen MT" w:hAnsi="Tw Cen MT" w:cs="Tunga"/>
        <w:b/>
        <w:sz w:val="10"/>
      </w:rPr>
    </w:pPr>
  </w:p>
  <w:p w14:paraId="40100888" w14:textId="5F0481CD" w:rsidR="004E1C99" w:rsidRPr="00A03ED2" w:rsidRDefault="004E1C99" w:rsidP="004E1C99">
    <w:pPr>
      <w:pStyle w:val="Titolo"/>
      <w:rPr>
        <w:rFonts w:ascii="Garamond" w:hAnsi="Garamond" w:cs="Tunga"/>
        <w:b/>
        <w:color w:val="17365D"/>
        <w:sz w:val="24"/>
        <w:szCs w:val="24"/>
      </w:rPr>
    </w:pPr>
    <w:r w:rsidRPr="00A03ED2">
      <w:rPr>
        <w:rFonts w:ascii="Garamond" w:hAnsi="Garamond" w:cs="Tunga"/>
        <w:b/>
        <w:color w:val="17365D"/>
        <w:sz w:val="24"/>
        <w:szCs w:val="24"/>
      </w:rPr>
      <w:t xml:space="preserve">ENTE NAZIONALE PER LA PROTEZIONE E L’ASSISTENZA DEI SORDI </w:t>
    </w:r>
    <w:r w:rsidR="0054676D">
      <w:rPr>
        <w:rFonts w:ascii="Garamond" w:hAnsi="Garamond" w:cs="Tunga"/>
        <w:b/>
        <w:color w:val="17365D"/>
        <w:sz w:val="24"/>
        <w:szCs w:val="24"/>
      </w:rPr>
      <w:t>ETS</w:t>
    </w:r>
    <w:r>
      <w:rPr>
        <w:rFonts w:ascii="Garamond" w:hAnsi="Garamond" w:cs="Tunga"/>
        <w:b/>
        <w:color w:val="17365D"/>
        <w:sz w:val="24"/>
        <w:szCs w:val="24"/>
      </w:rPr>
      <w:t xml:space="preserve"> APS</w:t>
    </w:r>
  </w:p>
  <w:p w14:paraId="4224330E" w14:textId="77777777" w:rsidR="004E1C99" w:rsidRPr="005B5275" w:rsidRDefault="004E1C99" w:rsidP="004E1C99">
    <w:pPr>
      <w:pStyle w:val="Titolo"/>
      <w:rPr>
        <w:rFonts w:ascii="Garamond" w:hAnsi="Garamond" w:cs="Tunga"/>
        <w:sz w:val="24"/>
        <w:szCs w:val="24"/>
      </w:rPr>
    </w:pPr>
    <w:r w:rsidRPr="00A03ED2">
      <w:rPr>
        <w:rFonts w:ascii="Garamond" w:hAnsi="Garamond" w:cs="Tunga"/>
        <w:sz w:val="24"/>
        <w:szCs w:val="24"/>
      </w:rPr>
      <w:t>Ente Morale che opera senza fini di lucro per l’integrazione dei sordi nella società</w:t>
    </w:r>
  </w:p>
  <w:p w14:paraId="5F2375B8" w14:textId="6B49B8B4" w:rsidR="0030749E" w:rsidRDefault="00961D5B" w:rsidP="00961D5B">
    <w:pPr>
      <w:pStyle w:val="Titolo"/>
    </w:pPr>
    <w:r w:rsidRPr="00961D5B">
      <w:rPr>
        <w:rFonts w:ascii="Garamond" w:eastAsia="Garamond" w:hAnsi="Garamond" w:cs="Garamond"/>
        <w:smallCaps/>
        <w:sz w:val="24"/>
        <w:szCs w:val="24"/>
      </w:rPr>
      <w:t xml:space="preserve">SEDE CENTRALE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A847A3"/>
    <w:multiLevelType w:val="hybridMultilevel"/>
    <w:tmpl w:val="845EABE4"/>
    <w:lvl w:ilvl="0" w:tplc="B5BED9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A2E71"/>
    <w:multiLevelType w:val="hybridMultilevel"/>
    <w:tmpl w:val="B53AF684"/>
    <w:lvl w:ilvl="0" w:tplc="88C8C4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691E4D"/>
    <w:multiLevelType w:val="hybridMultilevel"/>
    <w:tmpl w:val="4A8AED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C437A"/>
    <w:multiLevelType w:val="hybridMultilevel"/>
    <w:tmpl w:val="445CE614"/>
    <w:lvl w:ilvl="0" w:tplc="B5BED9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4A03CE"/>
    <w:multiLevelType w:val="hybridMultilevel"/>
    <w:tmpl w:val="DB90CE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07F8E"/>
    <w:multiLevelType w:val="hybridMultilevel"/>
    <w:tmpl w:val="9E76ACFA"/>
    <w:lvl w:ilvl="0" w:tplc="88C8C4D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74A37"/>
    <w:multiLevelType w:val="hybridMultilevel"/>
    <w:tmpl w:val="BD2483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623975">
    <w:abstractNumId w:val="0"/>
  </w:num>
  <w:num w:numId="2" w16cid:durableId="1025212299">
    <w:abstractNumId w:val="3"/>
  </w:num>
  <w:num w:numId="3" w16cid:durableId="847448431">
    <w:abstractNumId w:val="4"/>
  </w:num>
  <w:num w:numId="4" w16cid:durableId="642008493">
    <w:abstractNumId w:val="1"/>
  </w:num>
  <w:num w:numId="5" w16cid:durableId="426734205">
    <w:abstractNumId w:val="6"/>
  </w:num>
  <w:num w:numId="6" w16cid:durableId="1188762074">
    <w:abstractNumId w:val="2"/>
  </w:num>
  <w:num w:numId="7" w16cid:durableId="2271087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504"/>
    <w:rsid w:val="00000460"/>
    <w:rsid w:val="00016246"/>
    <w:rsid w:val="00034790"/>
    <w:rsid w:val="000465A1"/>
    <w:rsid w:val="000C56A2"/>
    <w:rsid w:val="000D1016"/>
    <w:rsid w:val="00116700"/>
    <w:rsid w:val="00141478"/>
    <w:rsid w:val="00147E88"/>
    <w:rsid w:val="00181BF4"/>
    <w:rsid w:val="001E47BE"/>
    <w:rsid w:val="00203A71"/>
    <w:rsid w:val="00212504"/>
    <w:rsid w:val="0022548B"/>
    <w:rsid w:val="002D5470"/>
    <w:rsid w:val="002E08EF"/>
    <w:rsid w:val="0030749E"/>
    <w:rsid w:val="0031786E"/>
    <w:rsid w:val="003A0D07"/>
    <w:rsid w:val="003A2EA1"/>
    <w:rsid w:val="003C04A0"/>
    <w:rsid w:val="003E5E0B"/>
    <w:rsid w:val="003E6172"/>
    <w:rsid w:val="0041443D"/>
    <w:rsid w:val="00422DCE"/>
    <w:rsid w:val="00433CBB"/>
    <w:rsid w:val="0045716F"/>
    <w:rsid w:val="004E1C99"/>
    <w:rsid w:val="0054676D"/>
    <w:rsid w:val="00552177"/>
    <w:rsid w:val="00561F5A"/>
    <w:rsid w:val="00581CF0"/>
    <w:rsid w:val="005A7297"/>
    <w:rsid w:val="00683E2F"/>
    <w:rsid w:val="006A4534"/>
    <w:rsid w:val="007F0F48"/>
    <w:rsid w:val="00833E74"/>
    <w:rsid w:val="00920194"/>
    <w:rsid w:val="00944142"/>
    <w:rsid w:val="00961D5B"/>
    <w:rsid w:val="009E2047"/>
    <w:rsid w:val="009E2226"/>
    <w:rsid w:val="009E5023"/>
    <w:rsid w:val="00A63341"/>
    <w:rsid w:val="00A749F7"/>
    <w:rsid w:val="00AD7D4D"/>
    <w:rsid w:val="00AE6DC4"/>
    <w:rsid w:val="00B16EB4"/>
    <w:rsid w:val="00B63ADA"/>
    <w:rsid w:val="00B72110"/>
    <w:rsid w:val="00BA09DE"/>
    <w:rsid w:val="00BB3660"/>
    <w:rsid w:val="00C24302"/>
    <w:rsid w:val="00D13F58"/>
    <w:rsid w:val="00D75A7A"/>
    <w:rsid w:val="00DA72C3"/>
    <w:rsid w:val="00DB484A"/>
    <w:rsid w:val="00DC7411"/>
    <w:rsid w:val="00DF0D71"/>
    <w:rsid w:val="00E11881"/>
    <w:rsid w:val="00E6298D"/>
    <w:rsid w:val="00F10818"/>
    <w:rsid w:val="00F248DF"/>
    <w:rsid w:val="00F5180A"/>
    <w:rsid w:val="00F77DBD"/>
    <w:rsid w:val="00FE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F488BD"/>
  <w15:docId w15:val="{757E93E1-2950-4C20-B0E7-AC52394E5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7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7297"/>
  </w:style>
  <w:style w:type="paragraph" w:styleId="Pidipagina">
    <w:name w:val="footer"/>
    <w:basedOn w:val="Normale"/>
    <w:link w:val="PidipaginaCarattere"/>
    <w:unhideWhenUsed/>
    <w:rsid w:val="005A72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729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729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D7D4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7D4D"/>
    <w:rPr>
      <w:color w:val="0000FF" w:themeColor="hyperlink"/>
      <w:u w:val="single"/>
    </w:rPr>
  </w:style>
  <w:style w:type="paragraph" w:customStyle="1" w:styleId="Default">
    <w:name w:val="Default"/>
    <w:rsid w:val="0030749E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3ADA"/>
    <w:rPr>
      <w:color w:val="808080"/>
      <w:shd w:val="clear" w:color="auto" w:fill="E6E6E6"/>
    </w:rPr>
  </w:style>
  <w:style w:type="paragraph" w:styleId="Titolo">
    <w:name w:val="Title"/>
    <w:basedOn w:val="Normale"/>
    <w:link w:val="TitoloCarattere"/>
    <w:uiPriority w:val="10"/>
    <w:qFormat/>
    <w:rsid w:val="004E1C99"/>
    <w:pPr>
      <w:spacing w:after="0" w:line="240" w:lineRule="auto"/>
      <w:jc w:val="center"/>
    </w:pPr>
    <w:rPr>
      <w:rFonts w:ascii="Arial" w:eastAsia="Times New Roman" w:hAnsi="Arial" w:cs="Arial"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E1C99"/>
    <w:rPr>
      <w:rFonts w:ascii="Arial" w:eastAsia="Times New Roman" w:hAnsi="Arial" w:cs="Arial"/>
      <w:sz w:val="4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8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s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vv.lucasanna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tori\Google%20Drive\Pratiche%20-%20Akten\ENS\MODELLI\Informativa%20Soci%20(All.%204).docx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77488-642D-4427-BAE0-5AB78848E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Informativa Soci (All. 4).docx.dotx</Template>
  <TotalTime>3</TotalTime>
  <Pages>2</Pages>
  <Words>977</Words>
  <Characters>5573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Pastori And Partners</dc:creator>
  <cp:lastModifiedBy>Luca Sanna</cp:lastModifiedBy>
  <cp:revision>2</cp:revision>
  <cp:lastPrinted>2022-02-03T16:51:00Z</cp:lastPrinted>
  <dcterms:created xsi:type="dcterms:W3CDTF">2024-05-03T08:01:00Z</dcterms:created>
  <dcterms:modified xsi:type="dcterms:W3CDTF">2024-05-03T08:01:00Z</dcterms:modified>
</cp:coreProperties>
</file>